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3BEBD4" w14:textId="77777777" w:rsidR="00BD3BE2" w:rsidRDefault="00D65E26">
      <w:r>
        <w:rPr>
          <w:noProof/>
        </w:rPr>
        <w:drawing>
          <wp:anchor distT="0" distB="0" distL="114300" distR="114300" simplePos="0" relativeHeight="251664384" behindDoc="1" locked="0" layoutInCell="1" allowOverlap="1" wp14:anchorId="10D3020E" wp14:editId="0A0284FE">
            <wp:simplePos x="0" y="0"/>
            <wp:positionH relativeFrom="column">
              <wp:posOffset>-914400</wp:posOffset>
            </wp:positionH>
            <wp:positionV relativeFrom="page">
              <wp:posOffset>12700</wp:posOffset>
            </wp:positionV>
            <wp:extent cx="7759700" cy="10041890"/>
            <wp:effectExtent l="0" t="0" r="0" b="3810"/>
            <wp:wrapNone/>
            <wp:docPr id="5" name="Picture 5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&#10;&#10;Description automatically generated with low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10041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37B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B4B6B4" wp14:editId="38D1D43C">
                <wp:simplePos x="0" y="0"/>
                <wp:positionH relativeFrom="column">
                  <wp:posOffset>2391653</wp:posOffset>
                </wp:positionH>
                <wp:positionV relativeFrom="page">
                  <wp:posOffset>6098540</wp:posOffset>
                </wp:positionV>
                <wp:extent cx="2219960" cy="6858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96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200CB49" w14:textId="77777777" w:rsidR="003F3E8C" w:rsidRDefault="003F3E8C" w:rsidP="003F3E8C">
                            <w:pPr>
                              <w:jc w:val="center"/>
                              <w:rPr>
                                <w:rFonts w:ascii="Arial" w:hAnsi="Arial" w:cs="Arial"/>
                                <w:color w:val="1B1950"/>
                              </w:rPr>
                            </w:pPr>
                          </w:p>
                          <w:p w14:paraId="43836911" w14:textId="77777777" w:rsidR="00094609" w:rsidRPr="009E0813" w:rsidRDefault="00D65E26" w:rsidP="003F3E8C">
                            <w:pPr>
                              <w:jc w:val="center"/>
                              <w:rPr>
                                <w:rFonts w:ascii="Arial" w:hAnsi="Arial" w:cs="Arial"/>
                                <w:color w:val="1B195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B1950"/>
                              </w:rPr>
                              <w:t>INSERT LOGO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B4B6B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88.3pt;margin-top:480.2pt;width:174.8pt;height:5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" filled="f" stroked="f" strokeweight=".5pt">
                <v:textbox>
                  <w:txbxContent>
                    <w:p w14:paraId="1200CB49" w14:textId="77777777" w:rsidR="003F3E8C" w:rsidRDefault="003F3E8C" w:rsidP="003F3E8C">
                      <w:pPr>
                        <w:jc w:val="center"/>
                        <w:rPr>
                          <w:rFonts w:ascii="Arial" w:hAnsi="Arial" w:cs="Arial"/>
                          <w:color w:val="1B1950"/>
                        </w:rPr>
                      </w:pPr>
                    </w:p>
                    <w:p w14:paraId="43836911" w14:textId="77777777" w:rsidR="00094609" w:rsidRPr="009E0813" w:rsidRDefault="00D65E26" w:rsidP="003F3E8C">
                      <w:pPr>
                        <w:jc w:val="center"/>
                        <w:rPr>
                          <w:rFonts w:ascii="Arial" w:hAnsi="Arial" w:cs="Arial"/>
                          <w:color w:val="1B1950"/>
                        </w:rPr>
                      </w:pPr>
                      <w:r>
                        <w:rPr>
                          <w:rFonts w:ascii="Arial" w:hAnsi="Arial" w:cs="Arial"/>
                          <w:color w:val="1B1950"/>
                        </w:rPr>
                        <w:t>INSERT LOGO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94609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1" layoutInCell="1" allowOverlap="1" wp14:anchorId="64C7C827" wp14:editId="5F566F83">
                <wp:simplePos x="0" y="0"/>
                <wp:positionH relativeFrom="column">
                  <wp:posOffset>-554990</wp:posOffset>
                </wp:positionH>
                <wp:positionV relativeFrom="page">
                  <wp:posOffset>6010910</wp:posOffset>
                </wp:positionV>
                <wp:extent cx="2947035" cy="1254760"/>
                <wp:effectExtent l="0" t="0" r="0" b="0"/>
                <wp:wrapTight wrapText="bothSides">
                  <wp:wrapPolygon edited="0">
                    <wp:start x="465" y="219"/>
                    <wp:lineTo x="465" y="20988"/>
                    <wp:lineTo x="21037" y="20988"/>
                    <wp:lineTo x="20944" y="219"/>
                    <wp:lineTo x="465" y="219"/>
                  </wp:wrapPolygon>
                </wp:wrapTight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7035" cy="1254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9C0B3C" w14:textId="77777777" w:rsidR="00094609" w:rsidRPr="00DE7111" w:rsidRDefault="00D65E26" w:rsidP="0009460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1C1953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C1953"/>
                                <w:sz w:val="36"/>
                                <w:szCs w:val="36"/>
                              </w:rPr>
                              <w:t>State P</w:t>
                            </w:r>
                            <w:r w:rsidR="00DE208A">
                              <w:rPr>
                                <w:rFonts w:ascii="Arial" w:hAnsi="Arial" w:cs="Arial"/>
                                <w:b/>
                                <w:bCs/>
                                <w:color w:val="1C1953"/>
                                <w:sz w:val="36"/>
                                <w:szCs w:val="36"/>
                              </w:rPr>
                              <w:t>rogram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C1953"/>
                                <w:sz w:val="36"/>
                                <w:szCs w:val="36"/>
                              </w:rPr>
                              <w:t xml:space="preserve"> Name</w:t>
                            </w:r>
                          </w:p>
                          <w:p w14:paraId="6467C301" w14:textId="77777777" w:rsidR="00094609" w:rsidRPr="00DE7111" w:rsidRDefault="00D65E26" w:rsidP="00094609">
                            <w:pPr>
                              <w:rPr>
                                <w:rFonts w:ascii="Arial" w:hAnsi="Arial" w:cs="Arial"/>
                                <w:color w:val="1C1953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C1953"/>
                                <w:sz w:val="30"/>
                                <w:szCs w:val="30"/>
                              </w:rPr>
                              <w:t>Call (Phone number)</w:t>
                            </w:r>
                          </w:p>
                          <w:p w14:paraId="7BB0DEC4" w14:textId="77777777" w:rsidR="00094609" w:rsidRPr="00DE7111" w:rsidRDefault="00094609" w:rsidP="00094609">
                            <w:pPr>
                              <w:rPr>
                                <w:rFonts w:ascii="Arial" w:hAnsi="Arial" w:cs="Arial"/>
                                <w:color w:val="1C1953"/>
                                <w:sz w:val="30"/>
                                <w:szCs w:val="30"/>
                              </w:rPr>
                            </w:pPr>
                            <w:r w:rsidRPr="00DE7111">
                              <w:rPr>
                                <w:rFonts w:ascii="Arial" w:hAnsi="Arial" w:cs="Arial"/>
                                <w:color w:val="1C1953"/>
                                <w:sz w:val="30"/>
                                <w:szCs w:val="30"/>
                              </w:rPr>
                              <w:t>URL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7C827" id="Text Box 8" o:spid="_x0000_s1027" type="#_x0000_t202" style="position:absolute;margin-left:-43.7pt;margin-top:473.3pt;width:232.05pt;height:98.8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" filled="f" stroked="f" strokeweight=".5pt">
                <v:textbox>
                  <w:txbxContent>
                    <w:p w14:paraId="139C0B3C" w14:textId="77777777" w:rsidR="00094609" w:rsidRPr="00DE7111" w:rsidRDefault="00D65E26" w:rsidP="00094609">
                      <w:pPr>
                        <w:rPr>
                          <w:rFonts w:ascii="Arial" w:hAnsi="Arial" w:cs="Arial"/>
                          <w:b/>
                          <w:bCs/>
                          <w:color w:val="1C1953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1C1953"/>
                          <w:sz w:val="36"/>
                          <w:szCs w:val="36"/>
                        </w:rPr>
                        <w:t>State P</w:t>
                      </w:r>
                      <w:r w:rsidR="00DE208A">
                        <w:rPr>
                          <w:rFonts w:ascii="Arial" w:hAnsi="Arial" w:cs="Arial"/>
                          <w:b/>
                          <w:bCs/>
                          <w:color w:val="1C1953"/>
                          <w:sz w:val="36"/>
                          <w:szCs w:val="36"/>
                        </w:rPr>
                        <w:t>rogram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1C1953"/>
                          <w:sz w:val="36"/>
                          <w:szCs w:val="36"/>
                        </w:rPr>
                        <w:t xml:space="preserve"> Name</w:t>
                      </w:r>
                    </w:p>
                    <w:p w14:paraId="6467C301" w14:textId="77777777" w:rsidR="00094609" w:rsidRPr="00DE7111" w:rsidRDefault="00D65E26" w:rsidP="00094609">
                      <w:pPr>
                        <w:rPr>
                          <w:rFonts w:ascii="Arial" w:hAnsi="Arial" w:cs="Arial"/>
                          <w:color w:val="1C1953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color w:val="1C1953"/>
                          <w:sz w:val="30"/>
                          <w:szCs w:val="30"/>
                        </w:rPr>
                        <w:t>Call (Phone number)</w:t>
                      </w:r>
                    </w:p>
                    <w:p w14:paraId="7BB0DEC4" w14:textId="77777777" w:rsidR="00094609" w:rsidRPr="00DE7111" w:rsidRDefault="00094609" w:rsidP="00094609">
                      <w:pPr>
                        <w:rPr>
                          <w:rFonts w:ascii="Arial" w:hAnsi="Arial" w:cs="Arial"/>
                          <w:color w:val="1C1953"/>
                          <w:sz w:val="30"/>
                          <w:szCs w:val="30"/>
                        </w:rPr>
                      </w:pPr>
                      <w:r w:rsidRPr="00DE7111">
                        <w:rPr>
                          <w:rFonts w:ascii="Arial" w:hAnsi="Arial" w:cs="Arial"/>
                          <w:color w:val="1C1953"/>
                          <w:sz w:val="30"/>
                          <w:szCs w:val="30"/>
                        </w:rPr>
                        <w:t>URL</w:t>
                      </w:r>
                    </w:p>
                  </w:txbxContent>
                </v:textbox>
                <w10:wrap type="tight" anchory="page"/>
                <w10:anchorlock/>
              </v:shape>
            </w:pict>
          </mc:Fallback>
        </mc:AlternateContent>
      </w:r>
    </w:p>
    <w:sectPr w:rsidR="00BD3BE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BF8"/>
    <w:rsid w:val="00094609"/>
    <w:rsid w:val="001937B2"/>
    <w:rsid w:val="00391BF8"/>
    <w:rsid w:val="003F3E8C"/>
    <w:rsid w:val="0063158A"/>
    <w:rsid w:val="006D340D"/>
    <w:rsid w:val="00840EE6"/>
    <w:rsid w:val="008E0BD1"/>
    <w:rsid w:val="00987B27"/>
    <w:rsid w:val="009A2028"/>
    <w:rsid w:val="00BD3BE2"/>
    <w:rsid w:val="00C37919"/>
    <w:rsid w:val="00D65E26"/>
    <w:rsid w:val="00DE208A"/>
    <w:rsid w:val="00DE7111"/>
    <w:rsid w:val="00E56234"/>
    <w:rsid w:val="00F81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854E50"/>
  <w15:chartTrackingRefBased/>
  <w15:docId w15:val="{10E0419A-05C1-4D47-82CC-5460766A7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46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817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EIXEIRJ\OneDrive%20-%20OneWorkplace\Medicaid%20Work\TriState\Templates\102009-002-SHVSFlyerTemplateEN-v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102009-002-SHVSFlyerTemplateEN-v2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Teixeira, Julian</dc:creator>
  <cp:keywords/>
  <dc:description/>
  <cp:lastModifiedBy>Julian Teixeira</cp:lastModifiedBy>
  <cp:revision>1</cp:revision>
  <dcterms:created xsi:type="dcterms:W3CDTF">2022-05-11T21:35:00Z</dcterms:created>
  <dcterms:modified xsi:type="dcterms:W3CDTF">2022-05-11T21:37:00Z</dcterms:modified>
</cp:coreProperties>
</file>